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7"/>
        <w:tblW w:w="14281" w:type="dxa"/>
        <w:jc w:val="left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3823"/>
        <w:gridCol w:w="756"/>
        <w:gridCol w:w="2509"/>
        <w:gridCol w:w="1307"/>
        <w:gridCol w:w="1307"/>
        <w:gridCol w:w="4579"/>
      </w:tblGrid>
      <w:tr w:rsidR="00CF1B6A" w:rsidRPr="00273FD8" w:rsidTr="00E54425">
        <w:trPr>
          <w:cantSplit/>
          <w:trHeight w:hRule="exact" w:val="10368"/>
          <w:tblHeader/>
          <w:jc w:val="left"/>
        </w:trPr>
        <w:tc>
          <w:tcPr>
            <w:tcW w:w="3823" w:type="dxa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p w:rsidR="00CF1B6A" w:rsidRDefault="00463231" w:rsidP="008C4DD3">
            <w:pPr>
              <w:pStyle w:val="aa"/>
              <w:ind w:left="0" w:right="0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133985</wp:posOffset>
                  </wp:positionV>
                  <wp:extent cx="2419350" cy="1107440"/>
                  <wp:effectExtent l="0" t="0" r="0" b="0"/>
                  <wp:wrapThrough wrapText="bothSides">
                    <wp:wrapPolygon edited="0">
                      <wp:start x="0" y="0"/>
                      <wp:lineTo x="0" y="21179"/>
                      <wp:lineTo x="21430" y="21179"/>
                      <wp:lineTo x="21430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2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1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4DD3">
              <w:t xml:space="preserve">Создавайте и проводите викторины и </w:t>
            </w:r>
            <w:proofErr w:type="spellStart"/>
            <w:r w:rsidR="008C4DD3">
              <w:t>квизы</w:t>
            </w:r>
            <w:proofErr w:type="spellEnd"/>
            <w:r w:rsidR="008C4DD3">
              <w:t xml:space="preserve"> онлайн и офлайн на уроках и дома.</w:t>
            </w:r>
          </w:p>
          <w:p w:rsidR="00463231" w:rsidRPr="00273FD8" w:rsidRDefault="00F562EE" w:rsidP="008C4DD3">
            <w:pPr>
              <w:pStyle w:val="aa"/>
              <w:ind w:left="0" w:right="0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381369</wp:posOffset>
                  </wp:positionH>
                  <wp:positionV relativeFrom="paragraph">
                    <wp:posOffset>591775</wp:posOffset>
                  </wp:positionV>
                  <wp:extent cx="1562735" cy="1562735"/>
                  <wp:effectExtent l="0" t="0" r="0" b="0"/>
                  <wp:wrapThrough wrapText="bothSides">
                    <wp:wrapPolygon edited="0">
                      <wp:start x="0" y="0"/>
                      <wp:lineTo x="0" y="21328"/>
                      <wp:lineTo x="21328" y="21328"/>
                      <wp:lineTo x="21328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qrcod_9q9j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35" cy="156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6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CF1B6A" w:rsidRPr="00273FD8" w:rsidRDefault="00CF1B6A" w:rsidP="00CE1E3B">
            <w:pPr>
              <w:pStyle w:val="ab"/>
            </w:pPr>
          </w:p>
        </w:tc>
        <w:tc>
          <w:tcPr>
            <w:tcW w:w="250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  <w:textDirection w:val="btLr"/>
          </w:tcPr>
          <w:p w:rsidR="00CF1B6A" w:rsidRPr="00385452" w:rsidRDefault="00E54425" w:rsidP="00003EFB">
            <w:pPr>
              <w:pStyle w:val="ae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-60993</wp:posOffset>
                      </wp:positionH>
                      <wp:positionV relativeFrom="paragraph">
                        <wp:posOffset>-3898232</wp:posOffset>
                      </wp:positionV>
                      <wp:extent cx="288757" cy="1001028"/>
                      <wp:effectExtent l="0" t="0" r="0" b="8890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757" cy="10010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8B8C41" id="Прямоугольник 28" o:spid="_x0000_s1026" style="position:absolute;margin-left:-4.8pt;margin-top:-306.95pt;width:22.75pt;height:78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" fillcolor="white [3212]" stroked="f" strokeweight="1pt"/>
                  </w:pict>
                </mc:Fallback>
              </mc:AlternateContent>
            </w:r>
            <w:sdt>
              <w:sdtPr>
                <w:id w:val="-1229453485"/>
                <w:placeholder>
                  <w:docPart w:val="BB36CA98BA2740CA8364829DEF2D783B"/>
                </w:placeholder>
                <w15:appearance w15:val="hidden"/>
              </w:sdtPr>
              <w:sdtEndPr>
                <w:rPr>
                  <w:sz w:val="28"/>
                  <w:szCs w:val="28"/>
                </w:rPr>
              </w:sdtEndPr>
              <w:sdtContent>
                <w:r w:rsidR="009365FD">
                  <w:t>1</w:t>
                </w:r>
              </w:sdtContent>
            </w:sdt>
          </w:p>
          <w:sdt>
            <w:sdtPr>
              <w:rPr>
                <w:sz w:val="28"/>
                <w:szCs w:val="28"/>
              </w:rPr>
              <w:alias w:val="Введите почтовый адрес, город, почтовый индекс:"/>
              <w:tag w:val="Введите почтовый адрес, город, почтовый индекс:"/>
              <w:id w:val="513349731"/>
              <w:placeholder>
                <w:docPart w:val="9E07F9106C4048F5B75CEF2F4243D5FC"/>
              </w:placeholder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:rsidR="00CF1B6A" w:rsidRPr="00273FD8" w:rsidRDefault="00003EFB" w:rsidP="00E54425">
                <w:pPr>
                  <w:pStyle w:val="ae"/>
                  <w:ind w:left="720"/>
                </w:pPr>
                <w:r w:rsidRPr="00385452">
                  <w:rPr>
                    <w:sz w:val="28"/>
                    <w:szCs w:val="28"/>
                  </w:rPr>
                  <w:t xml:space="preserve">Гаджиева </w:t>
                </w:r>
                <w:proofErr w:type="spellStart"/>
                <w:r w:rsidRPr="00385452">
                  <w:rPr>
                    <w:sz w:val="28"/>
                    <w:szCs w:val="28"/>
                  </w:rPr>
                  <w:t>Гулишат</w:t>
                </w:r>
                <w:proofErr w:type="spellEnd"/>
                <w:r w:rsidRPr="00385452">
                  <w:rPr>
                    <w:sz w:val="28"/>
                    <w:szCs w:val="28"/>
                  </w:rPr>
                  <w:t xml:space="preserve"> </w:t>
                </w:r>
                <w:proofErr w:type="spellStart"/>
                <w:r w:rsidRPr="00385452">
                  <w:rPr>
                    <w:sz w:val="28"/>
                    <w:szCs w:val="28"/>
                  </w:rPr>
                  <w:t>Шарабудиновна</w:t>
                </w:r>
                <w:proofErr w:type="spellEnd"/>
              </w:p>
            </w:sdtContent>
          </w:sdt>
        </w:tc>
        <w:tc>
          <w:tcPr>
            <w:tcW w:w="1307" w:type="dxa"/>
            <w:tcMar>
              <w:top w:w="288" w:type="dxa"/>
              <w:right w:w="432" w:type="dxa"/>
            </w:tcMar>
            <w:textDirection w:val="btLr"/>
          </w:tcPr>
          <w:p w:rsidR="00CF1B6A" w:rsidRPr="00385452" w:rsidRDefault="00003EFB" w:rsidP="00E54425">
            <w:pPr>
              <w:pStyle w:val="ad"/>
              <w:spacing w:line="600" w:lineRule="auto"/>
              <w:rPr>
                <w:sz w:val="28"/>
                <w:szCs w:val="28"/>
              </w:rPr>
            </w:pPr>
            <w:proofErr w:type="spellStart"/>
            <w:r w:rsidRPr="00385452">
              <w:rPr>
                <w:sz w:val="28"/>
                <w:szCs w:val="28"/>
              </w:rPr>
              <w:t>Ищук</w:t>
            </w:r>
            <w:proofErr w:type="spellEnd"/>
            <w:r w:rsidRPr="00385452">
              <w:rPr>
                <w:sz w:val="28"/>
                <w:szCs w:val="28"/>
              </w:rPr>
              <w:t xml:space="preserve"> Людмила Александровна</w:t>
            </w:r>
          </w:p>
        </w:tc>
        <w:tc>
          <w:tcPr>
            <w:tcW w:w="1307" w:type="dxa"/>
            <w:tcBorders>
              <w:right w:val="single" w:sz="2" w:space="0" w:color="BFBFBF" w:themeColor="background1" w:themeShade="BF"/>
            </w:tcBorders>
            <w:textDirection w:val="btLr"/>
          </w:tcPr>
          <w:p w:rsidR="00CF1B6A" w:rsidRPr="00273FD8" w:rsidRDefault="00FF3FA8" w:rsidP="00CE1E3B">
            <w:pPr>
              <w:pStyle w:val="ad"/>
            </w:pPr>
            <w:r w:rsidRPr="009365FD">
              <w:rPr>
                <w:noProof/>
                <w:color w:val="3515BB"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28B0174A">
                  <wp:simplePos x="0" y="0"/>
                  <wp:positionH relativeFrom="column">
                    <wp:posOffset>-889724</wp:posOffset>
                  </wp:positionH>
                  <wp:positionV relativeFrom="paragraph">
                    <wp:posOffset>-2590091</wp:posOffset>
                  </wp:positionV>
                  <wp:extent cx="1731645" cy="2687440"/>
                  <wp:effectExtent l="0" t="0" r="1905" b="0"/>
                  <wp:wrapNone/>
                  <wp:docPr id="130" name="Google Shape;130;p25" descr="preencod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Google Shape;130;p25" descr="preencoded.png"/>
                          <pic:cNvPicPr preferRelativeResize="0"/>
                        </pic:nvPicPr>
                        <pic:blipFill rotWithShape="1">
                          <a:blip r:embed="rId1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38397" cy="2697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7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F562EE" w:rsidRPr="0057514B" w:rsidRDefault="009E2C49" w:rsidP="0057514B">
            <w:pPr>
              <w:ind w:hanging="184"/>
              <w:jc w:val="center"/>
              <w:rPr>
                <w:rFonts w:ascii="Times New Roman" w:hAnsi="Times New Roman"/>
                <w:b/>
                <w:bCs/>
                <w:color w:val="3515BB"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bCs/>
                <w:color w:val="3515BB"/>
                <w:sz w:val="48"/>
                <w:szCs w:val="48"/>
              </w:rPr>
              <w:t>Новогодний калейдоскоп.</w:t>
            </w:r>
          </w:p>
          <w:p w:rsidR="00F562EE" w:rsidRDefault="00F562EE" w:rsidP="0057514B">
            <w:pPr>
              <w:jc w:val="both"/>
              <w:rPr>
                <w:rFonts w:ascii="Times New Roman" w:hAnsi="Times New Roman"/>
                <w:b/>
                <w:bCs/>
                <w:color w:val="3515BB"/>
                <w:sz w:val="28"/>
                <w:szCs w:val="28"/>
              </w:rPr>
            </w:pPr>
          </w:p>
          <w:p w:rsidR="009E2C49" w:rsidRPr="009365FD" w:rsidRDefault="009E2C49" w:rsidP="0057514B">
            <w:pPr>
              <w:jc w:val="both"/>
              <w:rPr>
                <w:rFonts w:ascii="Times New Roman" w:hAnsi="Times New Roman"/>
                <w:b/>
                <w:bCs/>
                <w:color w:val="3515BB"/>
                <w:sz w:val="28"/>
                <w:szCs w:val="28"/>
              </w:rPr>
            </w:pPr>
          </w:p>
          <w:p w:rsidR="00CF1B6A" w:rsidRPr="009365FD" w:rsidRDefault="00003EFB" w:rsidP="00F562EE">
            <w:pPr>
              <w:jc w:val="center"/>
              <w:rPr>
                <w:color w:val="3515BB"/>
                <w:sz w:val="28"/>
                <w:szCs w:val="28"/>
              </w:rPr>
            </w:pPr>
            <w:bookmarkStart w:id="0" w:name="_GoBack"/>
            <w:r w:rsidRPr="009365FD">
              <w:rPr>
                <w:rFonts w:ascii="Times New Roman" w:hAnsi="Times New Roman"/>
                <w:color w:val="3515BB"/>
                <w:sz w:val="28"/>
                <w:szCs w:val="28"/>
              </w:rPr>
              <w:t>(инструменты, которые сделают ваш праздник интересным)</w:t>
            </w:r>
          </w:p>
          <w:bookmarkEnd w:id="0"/>
          <w:p w:rsidR="00CF1B6A" w:rsidRPr="00273FD8" w:rsidRDefault="00CF1B6A" w:rsidP="00CE1E3B">
            <w:pPr>
              <w:pStyle w:val="af1"/>
            </w:pPr>
          </w:p>
          <w:p w:rsidR="00CF1B6A" w:rsidRPr="00273FD8" w:rsidRDefault="009E2C49" w:rsidP="00CE1E3B"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13B65170">
                  <wp:simplePos x="0" y="0"/>
                  <wp:positionH relativeFrom="column">
                    <wp:posOffset>1967631</wp:posOffset>
                  </wp:positionH>
                  <wp:positionV relativeFrom="paragraph">
                    <wp:posOffset>3355908</wp:posOffset>
                  </wp:positionV>
                  <wp:extent cx="1116531" cy="375586"/>
                  <wp:effectExtent l="0" t="0" r="7620" b="5715"/>
                  <wp:wrapNone/>
                  <wp:docPr id="313" name="Google Shape;313;p39" descr="preencod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Google Shape;313;p39" descr="preencoded.png"/>
                          <pic:cNvPicPr preferRelativeResize="0"/>
                        </pic:nvPicPr>
                        <pic:blipFill rotWithShape="1">
                          <a:blip r:embed="rId1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16531" cy="375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3515BB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215" behindDoc="0" locked="0" layoutInCell="1" allowOverlap="1">
                      <wp:simplePos x="0" y="0"/>
                      <wp:positionH relativeFrom="column">
                        <wp:posOffset>-128771</wp:posOffset>
                      </wp:positionH>
                      <wp:positionV relativeFrom="paragraph">
                        <wp:posOffset>3674845</wp:posOffset>
                      </wp:positionV>
                      <wp:extent cx="2642235" cy="307775"/>
                      <wp:effectExtent l="0" t="0" r="5715" b="0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2235" cy="307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BCB32" id="Прямоугольник 21" o:spid="_x0000_s1026" style="position:absolute;margin-left:-10.15pt;margin-top:289.35pt;width:208.05pt;height:24.2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" fillcolor="white [3212]" stroked="f" strokeweight="1pt"/>
                  </w:pict>
                </mc:Fallback>
              </mc:AlternateContent>
            </w:r>
            <w:r>
              <w:rPr>
                <w:noProof/>
                <w:color w:val="3515BB"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343435</wp:posOffset>
                  </wp:positionH>
                  <wp:positionV relativeFrom="paragraph">
                    <wp:posOffset>84823</wp:posOffset>
                  </wp:positionV>
                  <wp:extent cx="2052084" cy="2716191"/>
                  <wp:effectExtent l="0" t="0" r="5715" b="825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елка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84" cy="271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E1E3B" w:rsidRPr="00273FD8" w:rsidRDefault="00462E81" w:rsidP="00D91EF3">
      <w:pPr>
        <w:pStyle w:val="affffd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86627</wp:posOffset>
            </wp:positionH>
            <wp:positionV relativeFrom="paragraph">
              <wp:posOffset>-279132</wp:posOffset>
            </wp:positionV>
            <wp:extent cx="962526" cy="87946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нежинка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2526" cy="87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7"/>
        <w:tblW w:w="0" w:type="auto"/>
        <w:jc w:val="left"/>
        <w:tblInd w:w="-284" w:type="dxa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79"/>
        <w:gridCol w:w="5227"/>
        <w:gridCol w:w="4579"/>
      </w:tblGrid>
      <w:tr w:rsidR="0037743C" w:rsidRPr="00273FD8" w:rsidTr="00A07B73">
        <w:trPr>
          <w:trHeight w:hRule="exact" w:val="993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37743C" w:rsidRDefault="00994E4E" w:rsidP="0037743C">
            <w:pPr>
              <w:rPr>
                <w:noProof/>
                <w:lang w:bidi="ru-RU"/>
              </w:rPr>
            </w:pPr>
            <w:r>
              <w:rPr>
                <w:noProof/>
                <w:lang w:bidi="ru-RU"/>
              </w:rPr>
              <w:drawing>
                <wp:anchor distT="0" distB="0" distL="0" distR="0" simplePos="0" relativeHeight="251663360" behindDoc="0" locked="0" layoutInCell="0" allowOverlap="1">
                  <wp:simplePos x="0" y="0"/>
                  <wp:positionH relativeFrom="column">
                    <wp:posOffset>4601210</wp:posOffset>
                  </wp:positionH>
                  <wp:positionV relativeFrom="paragraph">
                    <wp:posOffset>7480935</wp:posOffset>
                  </wp:positionV>
                  <wp:extent cx="1384300" cy="1384300"/>
                  <wp:effectExtent l="0" t="0" r="6350" b="6350"/>
                  <wp:wrapSquare wrapText="largest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38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71C2">
              <w:rPr>
                <w:noProof/>
                <w:lang w:bidi="ru-RU"/>
              </w:rPr>
              <w:drawing>
                <wp:anchor distT="0" distB="0" distL="0" distR="0" simplePos="0" relativeHeight="251658240" behindDoc="0" locked="0" layoutInCell="0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60325</wp:posOffset>
                  </wp:positionV>
                  <wp:extent cx="2224405" cy="1122045"/>
                  <wp:effectExtent l="0" t="0" r="4445" b="1905"/>
                  <wp:wrapSquare wrapText="largest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05" cy="1122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71C2" w:rsidRDefault="001171C2" w:rsidP="0037743C"/>
          <w:p w:rsidR="001171C2" w:rsidRDefault="001171C2" w:rsidP="0037743C"/>
          <w:p w:rsidR="001171C2" w:rsidRPr="00273FD8" w:rsidRDefault="001171C2" w:rsidP="0037743C"/>
          <w:p w:rsidR="0037743C" w:rsidRPr="00273FD8" w:rsidRDefault="006E212D" w:rsidP="0037743C">
            <w:pPr>
              <w:pStyle w:val="1"/>
            </w:pPr>
            <w:sdt>
              <w:sdtPr>
                <w:alias w:val="Введите заголовок 1:"/>
                <w:tag w:val="Введите заголовок 1:"/>
                <w:id w:val="2035301917"/>
                <w:placeholder>
                  <w:docPart w:val="AB86AD77C75B42668DE6548BA30D9246"/>
                </w:placeholder>
                <w:temporary/>
                <w:showingPlcHdr/>
                <w15:appearance w15:val="hidden"/>
              </w:sdtPr>
              <w:sdtEndPr/>
              <w:sdtContent>
                <w:r w:rsidR="0037743C" w:rsidRPr="00273FD8">
                  <w:rPr>
                    <w:lang w:bidi="ru-RU"/>
                  </w:rPr>
                  <w:t>Сделайте по-своему</w:t>
                </w:r>
              </w:sdtContent>
            </w:sdt>
          </w:p>
          <w:p w:rsidR="0037743C" w:rsidRPr="00273FD8" w:rsidRDefault="001171C2" w:rsidP="0037743C">
            <w:r>
              <w:t>Создание квестов на осно</w:t>
            </w:r>
            <w:r w:rsidR="00A07B73">
              <w:t>в</w:t>
            </w:r>
            <w:r>
              <w:t>е головоломо</w:t>
            </w:r>
            <w:r w:rsidR="00A07B73">
              <w:t>к, создание ребусов</w:t>
            </w:r>
          </w:p>
          <w:p w:rsidR="0037743C" w:rsidRPr="00273FD8" w:rsidRDefault="0037743C" w:rsidP="0037743C">
            <w:pPr>
              <w:pStyle w:val="21"/>
            </w:pPr>
          </w:p>
          <w:p w:rsidR="00A07B73" w:rsidRDefault="00A07B73" w:rsidP="00A07B73">
            <w:pPr>
              <w:ind w:left="-284"/>
            </w:pPr>
            <w:r>
              <w:rPr>
                <w:noProof/>
                <w:lang w:bidi="ru-RU"/>
              </w:rPr>
              <w:drawing>
                <wp:anchor distT="0" distB="0" distL="0" distR="0" simplePos="0" relativeHeight="251660288" behindDoc="0" locked="0" layoutInCell="0" allowOverlap="1">
                  <wp:simplePos x="0" y="0"/>
                  <wp:positionH relativeFrom="column">
                    <wp:posOffset>212</wp:posOffset>
                  </wp:positionH>
                  <wp:positionV relativeFrom="paragraph">
                    <wp:posOffset>454024</wp:posOffset>
                  </wp:positionV>
                  <wp:extent cx="2731558" cy="847725"/>
                  <wp:effectExtent l="0" t="0" r="0" b="0"/>
                  <wp:wrapThrough wrapText="bothSides">
                    <wp:wrapPolygon edited="0">
                      <wp:start x="0" y="0"/>
                      <wp:lineTo x="0" y="20872"/>
                      <wp:lineTo x="21394" y="20872"/>
                      <wp:lineTo x="21394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112" cy="850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743C" w:rsidRPr="00273FD8" w:rsidRDefault="00A07B73" w:rsidP="0037743C">
            <w:r>
              <w:rPr>
                <w:noProof/>
                <w:lang w:bidi="ru-RU"/>
              </w:rPr>
              <w:drawing>
                <wp:anchor distT="0" distB="0" distL="0" distR="0" simplePos="0" relativeHeight="251659264" behindDoc="0" locked="0" layoutInCell="0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2102485</wp:posOffset>
                  </wp:positionV>
                  <wp:extent cx="1603375" cy="1603375"/>
                  <wp:effectExtent l="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60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075279" w:rsidRDefault="00FD6534" w:rsidP="00FD653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37030" cy="1637030"/>
                  <wp:effectExtent l="0" t="0" r="127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2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030" cy="163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6534" w:rsidRPr="00994E4E" w:rsidRDefault="00FD6534" w:rsidP="003873A3">
            <w:pPr>
              <w:pStyle w:val="23"/>
            </w:pPr>
            <w:r w:rsidRPr="00994E4E">
              <w:t>Цифровой сервис для педагогов</w:t>
            </w:r>
          </w:p>
          <w:p w:rsidR="00FD6534" w:rsidRPr="00273FD8" w:rsidRDefault="00FD6534" w:rsidP="0037743C">
            <w:r>
              <w:rPr>
                <w:noProof/>
              </w:rPr>
              <w:drawing>
                <wp:anchor distT="0" distB="0" distL="0" distR="0" simplePos="0" relativeHeight="251661312" behindDoc="0" locked="0" layoutInCell="0" allowOverlap="1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78740</wp:posOffset>
                  </wp:positionV>
                  <wp:extent cx="1542415" cy="1542415"/>
                  <wp:effectExtent l="0" t="0" r="635" b="635"/>
                  <wp:wrapSquare wrapText="largest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542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sdt>
            <w:sdtPr>
              <w:alias w:val="Введите заголовок 1:"/>
              <w:tag w:val="Введите заголовок 1:"/>
              <w:id w:val="-1833591768"/>
              <w:placeholder>
                <w:docPart w:val="5F2F9E4D06C74250BEF882FC1091E2CC"/>
              </w:placeholder>
              <w:temporary/>
              <w:showingPlcHdr/>
              <w15:appearance w15:val="hidden"/>
            </w:sdtPr>
            <w:sdtEndPr/>
            <w:sdtContent>
              <w:p w:rsidR="0037743C" w:rsidRPr="00273FD8" w:rsidRDefault="0037743C" w:rsidP="00C6722B">
                <w:pPr>
                  <w:pStyle w:val="1"/>
                  <w:jc w:val="center"/>
                </w:pPr>
                <w:r w:rsidRPr="00273FD8">
                  <w:rPr>
                    <w:lang w:bidi="ru-RU"/>
                  </w:rPr>
                  <w:t>Сосредоточьтесь на том, что вы делаете лучше всего!</w:t>
                </w:r>
              </w:p>
            </w:sdtContent>
          </w:sdt>
          <w:p w:rsidR="00FD6534" w:rsidRDefault="00FD6534" w:rsidP="0037743C"/>
          <w:p w:rsidR="0037743C" w:rsidRDefault="0037743C" w:rsidP="0037743C"/>
          <w:p w:rsidR="00FD6534" w:rsidRDefault="00FD6534" w:rsidP="0037743C"/>
          <w:p w:rsidR="00FD6534" w:rsidRPr="00273FD8" w:rsidRDefault="00FD6534" w:rsidP="0037743C"/>
        </w:tc>
        <w:tc>
          <w:tcPr>
            <w:tcW w:w="4579" w:type="dxa"/>
            <w:tcMar>
              <w:left w:w="432" w:type="dxa"/>
            </w:tcMar>
          </w:tcPr>
          <w:p w:rsidR="0037743C" w:rsidRPr="00994E4E" w:rsidRDefault="00FD6534" w:rsidP="00C6722B">
            <w:pPr>
              <w:pStyle w:val="-"/>
              <w:jc w:val="center"/>
              <w:rPr>
                <w:b/>
              </w:rPr>
            </w:pPr>
            <w:r w:rsidRPr="00994E4E">
              <w:rPr>
                <w:b/>
              </w:rPr>
              <w:t>ОПРОС</w:t>
            </w:r>
          </w:p>
          <w:p w:rsidR="00FD6534" w:rsidRDefault="00FD6534" w:rsidP="00C6722B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662336" behindDoc="0" locked="0" layoutInCell="0" allowOverlap="1">
                  <wp:simplePos x="0" y="0"/>
                  <wp:positionH relativeFrom="column">
                    <wp:posOffset>737693</wp:posOffset>
                  </wp:positionH>
                  <wp:positionV relativeFrom="paragraph">
                    <wp:posOffset>89521</wp:posOffset>
                  </wp:positionV>
                  <wp:extent cx="1372235" cy="1372235"/>
                  <wp:effectExtent l="0" t="0" r="0" b="0"/>
                  <wp:wrapSquare wrapText="largest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235" cy="1372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534" w:rsidRDefault="00FD6534" w:rsidP="00C6722B">
            <w:pPr>
              <w:jc w:val="center"/>
            </w:pPr>
          </w:p>
          <w:p w:rsidR="00FD6534" w:rsidRDefault="00FD6534" w:rsidP="00C6722B">
            <w:pPr>
              <w:jc w:val="center"/>
            </w:pPr>
          </w:p>
          <w:p w:rsidR="00994E4E" w:rsidRDefault="00994E4E" w:rsidP="00C6722B">
            <w:pPr>
              <w:jc w:val="center"/>
            </w:pPr>
          </w:p>
          <w:p w:rsidR="00994E4E" w:rsidRDefault="00994E4E" w:rsidP="00C6722B">
            <w:pPr>
              <w:jc w:val="center"/>
            </w:pPr>
          </w:p>
          <w:p w:rsidR="00994E4E" w:rsidRDefault="00994E4E" w:rsidP="00C6722B">
            <w:pPr>
              <w:jc w:val="center"/>
            </w:pPr>
          </w:p>
          <w:p w:rsidR="00994E4E" w:rsidRDefault="00994E4E" w:rsidP="00C6722B">
            <w:pPr>
              <w:jc w:val="center"/>
            </w:pPr>
          </w:p>
          <w:p w:rsidR="00994E4E" w:rsidRPr="00994E4E" w:rsidRDefault="00994E4E" w:rsidP="003873A3">
            <w:pPr>
              <w:pStyle w:val="23"/>
            </w:pPr>
            <w:r>
              <w:t>Кроссворд</w:t>
            </w:r>
          </w:p>
          <w:p w:rsidR="00994E4E" w:rsidRDefault="00462E81" w:rsidP="00C6722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2092693</wp:posOffset>
                  </wp:positionH>
                  <wp:positionV relativeFrom="paragraph">
                    <wp:posOffset>1507190</wp:posOffset>
                  </wp:positionV>
                  <wp:extent cx="1200914" cy="1097282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снежинка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914" cy="1097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94E4E">
              <w:rPr>
                <w:noProof/>
              </w:rPr>
              <w:drawing>
                <wp:inline distT="0" distB="0" distL="0" distR="0" wp14:anchorId="79359B9A">
                  <wp:extent cx="1390650" cy="14001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94E4E" w:rsidRPr="00FD6534" w:rsidRDefault="00994E4E" w:rsidP="00C6722B">
            <w:pPr>
              <w:jc w:val="center"/>
            </w:pPr>
          </w:p>
        </w:tc>
      </w:tr>
    </w:tbl>
    <w:p w:rsidR="00ED7C90" w:rsidRPr="00273FD8" w:rsidRDefault="00ED7C90" w:rsidP="00D91EF3">
      <w:pPr>
        <w:pStyle w:val="affffd"/>
        <w:rPr>
          <w:sz w:val="6"/>
        </w:rPr>
      </w:pPr>
    </w:p>
    <w:sectPr w:rsidR="00ED7C90" w:rsidRPr="00273FD8" w:rsidSect="00523273">
      <w:footerReference w:type="default" r:id="rId27"/>
      <w:footerReference w:type="first" r:id="rId28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212D" w:rsidRDefault="006E212D" w:rsidP="0037743C">
      <w:pPr>
        <w:spacing w:after="0" w:line="240" w:lineRule="auto"/>
      </w:pPr>
      <w:r>
        <w:separator/>
      </w:r>
    </w:p>
  </w:endnote>
  <w:endnote w:type="continuationSeparator" w:id="0">
    <w:p w:rsidR="006E212D" w:rsidRDefault="006E212D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2C45" w:rsidRPr="00F14069" w:rsidRDefault="000E2C45">
    <w:pPr>
      <w:pStyle w:val="afff9"/>
      <w:rPr>
        <w:lang w:val="ro-RO"/>
      </w:rPr>
    </w:pPr>
    <w:r w:rsidRPr="00F14069">
      <w:rPr>
        <w:noProof/>
        <w:lang w:val="ro-RO" w:bidi="ru-RU"/>
      </w:rPr>
      <mc:AlternateContent>
        <mc:Choice Requires="wps">
          <w:drawing>
            <wp:inline distT="0" distB="0" distL="0" distR="0" wp14:anchorId="28004011" wp14:editId="59459996">
              <wp:extent cx="9134856" cy="137160"/>
              <wp:effectExtent l="0" t="0" r="9525" b="0"/>
              <wp:docPr id="5" name="Нижний колонтитул — продолжение (прямоугольник)" descr="Нижний колонтитул — продолжение (прямоугольник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C39D98F" id="Нижний колонтитул — продолжение (прямоугольник)" o:spid="_x0000_s1026" alt="Нижний колонтитул — продолжение (прямоугольник)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2C45" w:rsidRPr="000E2C45" w:rsidRDefault="000E2C45" w:rsidP="000E2C45">
    <w:pPr>
      <w:pStyle w:val="afff9"/>
      <w:tabs>
        <w:tab w:val="left" w:pos="10513"/>
      </w:tabs>
    </w:pPr>
    <w:r>
      <w:rPr>
        <w:noProof/>
        <w:lang w:bidi="ru-RU"/>
      </w:rPr>
      <mc:AlternateContent>
        <mc:Choice Requires="wps">
          <w:drawing>
            <wp:inline distT="0" distB="0" distL="0" distR="0" wp14:anchorId="23826222" wp14:editId="69889FA0">
              <wp:extent cx="2430000" cy="137127"/>
              <wp:effectExtent l="0" t="0" r="8890" b="0"/>
              <wp:docPr id="14" name="Прямоугольник в нижнем колонтитуле справа на первой странице" descr="Прямоугольник в нижнем колонтитуле спра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AB54FD5" id="Прямоугольник в нижнем колонтитуле справа на первой странице" o:spid="_x0000_s1026" alt="Прямоугольник в нижнем колонтитуле справа на первой странице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" fillcolor="#2b7370 [1604]" stroked="f" strokeweight="1pt">
              <w10:anchorlock/>
            </v:rect>
          </w:pict>
        </mc:Fallback>
      </mc:AlternateContent>
    </w:r>
    <w:r>
      <w:rPr>
        <w:lang w:bidi="ru-RU"/>
      </w:rPr>
      <w:tab/>
    </w:r>
    <w:r>
      <w:rPr>
        <w:noProof/>
        <w:lang w:bidi="ru-RU"/>
      </w:rPr>
      <mc:AlternateContent>
        <mc:Choice Requires="wps">
          <w:drawing>
            <wp:inline distT="0" distB="0" distL="0" distR="0" wp14:anchorId="10E55A8F" wp14:editId="49CFEA0E">
              <wp:extent cx="2459736" cy="228544"/>
              <wp:effectExtent l="0" t="0" r="0" b="635"/>
              <wp:docPr id="15" name="Прямоугольник в нижнем колонтитуле слева на первой странице" descr="Прямоугольник в нижнем колонтитуле сле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9564E10" id="Прямоугольник в нижнем колонтитуле слева на первой странице" o:spid="_x0000_s1026" alt="Прямоугольник в нижнем колонтитуле слева на первой странице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" fillcolor="#2b737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212D" w:rsidRDefault="006E212D" w:rsidP="0037743C">
      <w:pPr>
        <w:spacing w:after="0" w:line="240" w:lineRule="auto"/>
      </w:pPr>
      <w:r>
        <w:separator/>
      </w:r>
    </w:p>
  </w:footnote>
  <w:footnote w:type="continuationSeparator" w:id="0">
    <w:p w:rsidR="006E212D" w:rsidRDefault="006E212D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1"/>
  </w:num>
  <w:num w:numId="16">
    <w:abstractNumId w:val="1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962"/>
    <w:rsid w:val="00003EFB"/>
    <w:rsid w:val="00016C11"/>
    <w:rsid w:val="00022724"/>
    <w:rsid w:val="000425F6"/>
    <w:rsid w:val="00075279"/>
    <w:rsid w:val="000E2C45"/>
    <w:rsid w:val="001171C2"/>
    <w:rsid w:val="001C7041"/>
    <w:rsid w:val="00206800"/>
    <w:rsid w:val="00273FD8"/>
    <w:rsid w:val="00275195"/>
    <w:rsid w:val="002F5ECB"/>
    <w:rsid w:val="003270C5"/>
    <w:rsid w:val="003309C2"/>
    <w:rsid w:val="0037743C"/>
    <w:rsid w:val="00385452"/>
    <w:rsid w:val="003873A3"/>
    <w:rsid w:val="003E1E9B"/>
    <w:rsid w:val="00400FAF"/>
    <w:rsid w:val="00425687"/>
    <w:rsid w:val="00462E81"/>
    <w:rsid w:val="00463231"/>
    <w:rsid w:val="0048709F"/>
    <w:rsid w:val="004E68DB"/>
    <w:rsid w:val="005071ED"/>
    <w:rsid w:val="00523273"/>
    <w:rsid w:val="00555FE1"/>
    <w:rsid w:val="0057514B"/>
    <w:rsid w:val="005F1962"/>
    <w:rsid w:val="005F496D"/>
    <w:rsid w:val="00632BB1"/>
    <w:rsid w:val="00636FE2"/>
    <w:rsid w:val="0069002D"/>
    <w:rsid w:val="006A6B87"/>
    <w:rsid w:val="006E212D"/>
    <w:rsid w:val="00704FD6"/>
    <w:rsid w:val="00712321"/>
    <w:rsid w:val="00726D69"/>
    <w:rsid w:val="007327A6"/>
    <w:rsid w:val="00751AA2"/>
    <w:rsid w:val="007B03D6"/>
    <w:rsid w:val="007C70E3"/>
    <w:rsid w:val="008856E1"/>
    <w:rsid w:val="008C4DD3"/>
    <w:rsid w:val="009365FD"/>
    <w:rsid w:val="009775E0"/>
    <w:rsid w:val="00994E4E"/>
    <w:rsid w:val="009967BB"/>
    <w:rsid w:val="009C3321"/>
    <w:rsid w:val="009E2C49"/>
    <w:rsid w:val="00A01D2E"/>
    <w:rsid w:val="00A07B73"/>
    <w:rsid w:val="00A92C80"/>
    <w:rsid w:val="00BF3167"/>
    <w:rsid w:val="00C6722B"/>
    <w:rsid w:val="00CA1864"/>
    <w:rsid w:val="00CD1B39"/>
    <w:rsid w:val="00CD4ED2"/>
    <w:rsid w:val="00CE1E3B"/>
    <w:rsid w:val="00CF1B6A"/>
    <w:rsid w:val="00D2631E"/>
    <w:rsid w:val="00D91EF3"/>
    <w:rsid w:val="00DA03C3"/>
    <w:rsid w:val="00DC332A"/>
    <w:rsid w:val="00E36671"/>
    <w:rsid w:val="00E54425"/>
    <w:rsid w:val="00E75E55"/>
    <w:rsid w:val="00E938FB"/>
    <w:rsid w:val="00ED7C90"/>
    <w:rsid w:val="00EE634F"/>
    <w:rsid w:val="00F10852"/>
    <w:rsid w:val="00F14069"/>
    <w:rsid w:val="00F562EE"/>
    <w:rsid w:val="00F91541"/>
    <w:rsid w:val="00FB1F73"/>
    <w:rsid w:val="00FD6534"/>
    <w:rsid w:val="00FF3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4DED7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Заголовок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3873A3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  <w:jc w:val="center"/>
    </w:pPr>
    <w:rPr>
      <w:rFonts w:eastAsiaTheme="majorEastAsia" w:cstheme="majorBidi"/>
      <w:color w:val="FFFFFF" w:themeColor="background1"/>
      <w:sz w:val="32"/>
      <w:szCs w:val="32"/>
    </w:rPr>
  </w:style>
  <w:style w:type="character" w:customStyle="1" w:styleId="24">
    <w:name w:val="Цитата 2 Знак"/>
    <w:basedOn w:val="a3"/>
    <w:link w:val="23"/>
    <w:uiPriority w:val="12"/>
    <w:rsid w:val="003873A3"/>
    <w:rPr>
      <w:rFonts w:ascii="Verdana" w:eastAsiaTheme="majorEastAsia" w:hAnsi="Verdana" w:cstheme="majorBidi"/>
      <w:color w:val="FFFFFF" w:themeColor="background1"/>
      <w:sz w:val="32"/>
      <w:szCs w:val="32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styleId="-13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0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0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-43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0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0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3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-520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-530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-5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-5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-5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-63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0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0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semiHidden/>
    <w:unhideWhenUsed/>
    <w:qFormat/>
    <w:rsid w:val="00F14069"/>
    <w:pPr>
      <w:ind w:left="720"/>
      <w:contextualSpacing/>
    </w:pPr>
  </w:style>
  <w:style w:type="table" w:styleId="-1a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121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131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140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150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160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2a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1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1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0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0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0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a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1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1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0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0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0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a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1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1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0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0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0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0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styleId="15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6">
    <w:name w:val="Table 3D effects 1"/>
    <w:basedOn w:val="a4"/>
    <w:uiPriority w:val="99"/>
    <w:semiHidden/>
    <w:unhideWhenUsed/>
    <w:rsid w:val="00F1406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F140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F140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4"/>
    <w:uiPriority w:val="99"/>
    <w:semiHidden/>
    <w:unhideWhenUsed/>
    <w:rsid w:val="00F1406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F1406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F1406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F1406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Grid Table Light"/>
    <w:basedOn w:val="a4"/>
    <w:uiPriority w:val="40"/>
    <w:rsid w:val="00F140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4"/>
    <w:uiPriority w:val="99"/>
    <w:semiHidden/>
    <w:unhideWhenUsed/>
    <w:rsid w:val="00F140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F140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F140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0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1">
    <w:name w:val="Table Professional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F140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F140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F140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F14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3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d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a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2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a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9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styleId="affffff4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styleId="affffff5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styleId="-0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styleId="affffff6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oter" Target="footer2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oter" Target="footer1.xml"/><Relationship Id="rId30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r\AppData\Roaming\Microsoft\Templates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B36CA98BA2740CA8364829DEF2D78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A5B546-8A4B-4836-ABC9-A6B9DD8D1AC1}"/>
      </w:docPartPr>
      <w:docPartBody>
        <w:p w:rsidR="00627918" w:rsidRDefault="0011735B">
          <w:pPr>
            <w:pStyle w:val="BB36CA98BA2740CA8364829DEF2D783B"/>
          </w:pPr>
          <w:r w:rsidRPr="007B03D6">
            <w:rPr>
              <w:lang w:bidi="ru-RU"/>
            </w:rPr>
            <w:t>Название компании</w:t>
          </w:r>
        </w:p>
      </w:docPartBody>
    </w:docPart>
    <w:docPart>
      <w:docPartPr>
        <w:name w:val="9E07F9106C4048F5B75CEF2F4243D5F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EC11B0-1A6B-4654-BF57-6D51B8E0D624}"/>
      </w:docPartPr>
      <w:docPartBody>
        <w:p w:rsidR="00627918" w:rsidRDefault="0011735B">
          <w:pPr>
            <w:pStyle w:val="9E07F9106C4048F5B75CEF2F4243D5FC"/>
          </w:pPr>
          <w:r>
            <w:rPr>
              <w:lang w:bidi="ru-RU"/>
            </w:rPr>
            <w:t>Почтовый адрес</w:t>
          </w:r>
          <w:r>
            <w:rPr>
              <w:lang w:bidi="ru-RU"/>
            </w:rPr>
            <w:br/>
            <w:t>Город, регион, почтовый индекс</w:t>
          </w:r>
        </w:p>
      </w:docPartBody>
    </w:docPart>
    <w:docPart>
      <w:docPartPr>
        <w:name w:val="AB86AD77C75B42668DE6548BA30D92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EE5633-42A6-4505-AF29-97A4721C7078}"/>
      </w:docPartPr>
      <w:docPartBody>
        <w:p w:rsidR="00627918" w:rsidRDefault="0011735B">
          <w:pPr>
            <w:pStyle w:val="AB86AD77C75B42668DE6548BA30D9246"/>
          </w:pPr>
          <w:r>
            <w:rPr>
              <w:lang w:bidi="ru-RU"/>
            </w:rPr>
            <w:t>Сделайте по-своему</w:t>
          </w:r>
        </w:p>
      </w:docPartBody>
    </w:docPart>
    <w:docPart>
      <w:docPartPr>
        <w:name w:val="5F2F9E4D06C74250BEF882FC1091E2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308038-DF85-4C37-B4F6-3B9B83895083}"/>
      </w:docPartPr>
      <w:docPartBody>
        <w:p w:rsidR="00627918" w:rsidRDefault="0011735B">
          <w:pPr>
            <w:pStyle w:val="5F2F9E4D06C74250BEF882FC1091E2CC"/>
          </w:pPr>
          <w:r>
            <w:rPr>
              <w:lang w:bidi="ru-RU"/>
            </w:rPr>
            <w:t>Сосредоточьтесь на том, что вы делаете лучше всего!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3864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35B"/>
    <w:rsid w:val="00103D16"/>
    <w:rsid w:val="0011735B"/>
    <w:rsid w:val="00361F5B"/>
    <w:rsid w:val="0062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7A0B4439054A4AC4A1DAF03D23E57F86">
    <w:name w:val="7A0B4439054A4AC4A1DAF03D23E57F86"/>
  </w:style>
  <w:style w:type="paragraph" w:styleId="a4">
    <w:name w:val="Block Text"/>
    <w:basedOn w:val="a0"/>
    <w:uiPriority w:val="2"/>
    <w:unhideWhenUsed/>
    <w:qFormat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val="en-US" w:eastAsia="ja-JP"/>
      <w14:ligatures w14:val="standard"/>
    </w:rPr>
  </w:style>
  <w:style w:type="paragraph" w:customStyle="1" w:styleId="D10B33CBF4BC44C2B258F7D4DF854780">
    <w:name w:val="D10B33CBF4BC44C2B258F7D4DF854780"/>
  </w:style>
  <w:style w:type="paragraph" w:customStyle="1" w:styleId="BB36CA98BA2740CA8364829DEF2D783B">
    <w:name w:val="BB36CA98BA2740CA8364829DEF2D783B"/>
  </w:style>
  <w:style w:type="paragraph" w:customStyle="1" w:styleId="9E07F9106C4048F5B75CEF2F4243D5FC">
    <w:name w:val="9E07F9106C4048F5B75CEF2F4243D5FC"/>
  </w:style>
  <w:style w:type="paragraph" w:customStyle="1" w:styleId="081E43E833BB4A67B923B4827F90FE01">
    <w:name w:val="081E43E833BB4A67B923B4827F90FE01"/>
  </w:style>
  <w:style w:type="paragraph" w:customStyle="1" w:styleId="57ACF08D305043C69ADB06AC13143261">
    <w:name w:val="57ACF08D305043C69ADB06AC13143261"/>
  </w:style>
  <w:style w:type="paragraph" w:customStyle="1" w:styleId="A57C6B78290F4A63BAFD3C3E67B32927">
    <w:name w:val="A57C6B78290F4A63BAFD3C3E67B32927"/>
  </w:style>
  <w:style w:type="paragraph" w:customStyle="1" w:styleId="AB86AD77C75B42668DE6548BA30D9246">
    <w:name w:val="AB86AD77C75B42668DE6548BA30D9246"/>
  </w:style>
  <w:style w:type="paragraph" w:customStyle="1" w:styleId="F83B1244E7934966BB7B25D162F56A8A">
    <w:name w:val="F83B1244E7934966BB7B25D162F56A8A"/>
  </w:style>
  <w:style w:type="paragraph" w:customStyle="1" w:styleId="61A5BB56E4CD466D8658DCD47212BA12">
    <w:name w:val="61A5BB56E4CD466D8658DCD47212BA12"/>
  </w:style>
  <w:style w:type="paragraph" w:customStyle="1" w:styleId="4EF36F99FAC14FA09BA60B4A083146BC">
    <w:name w:val="4EF36F99FAC14FA09BA60B4A083146BC"/>
  </w:style>
  <w:style w:type="paragraph" w:styleId="2">
    <w:name w:val="Quote"/>
    <w:basedOn w:val="a0"/>
    <w:link w:val="20"/>
    <w:uiPriority w:val="12"/>
    <w:unhideWhenUsed/>
    <w:qFormat/>
    <w:pPr>
      <w:pBdr>
        <w:top w:val="single" w:sz="2" w:space="24" w:color="1F3864" w:themeColor="accent1" w:themeShade="80"/>
        <w:left w:val="single" w:sz="2" w:space="20" w:color="1F3864" w:themeColor="accent1" w:themeShade="80"/>
        <w:bottom w:val="single" w:sz="2" w:space="24" w:color="1F3864" w:themeColor="accent1" w:themeShade="80"/>
        <w:right w:val="single" w:sz="2" w:space="20" w:color="1F3864" w:themeColor="accent1" w:themeShade="80"/>
      </w:pBdr>
      <w:shd w:val="clear" w:color="auto" w:fill="1F3864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val="en-US" w:eastAsia="ja-JP"/>
      <w14:ligatures w14:val="standard"/>
    </w:rPr>
  </w:style>
  <w:style w:type="character" w:customStyle="1" w:styleId="20">
    <w:name w:val="Цитата 2 Знак"/>
    <w:basedOn w:val="a1"/>
    <w:link w:val="2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1F3864" w:themeFill="accent1" w:themeFillShade="80"/>
      <w:lang w:val="en-US" w:eastAsia="ja-JP"/>
      <w14:ligatures w14:val="standard"/>
    </w:rPr>
  </w:style>
  <w:style w:type="paragraph" w:customStyle="1" w:styleId="665D31B2B789406A8CFA5CF0F1140A2F">
    <w:name w:val="665D31B2B789406A8CFA5CF0F1140A2F"/>
  </w:style>
  <w:style w:type="paragraph" w:customStyle="1" w:styleId="6FBB907F77724C5BBA17E58324E3BCC4">
    <w:name w:val="6FBB907F77724C5BBA17E58324E3BCC4"/>
  </w:style>
  <w:style w:type="paragraph" w:customStyle="1" w:styleId="5F2F9E4D06C74250BEF882FC1091E2CC">
    <w:name w:val="5F2F9E4D06C74250BEF882FC1091E2CC"/>
  </w:style>
  <w:style w:type="paragraph" w:customStyle="1" w:styleId="5F86163E78974127AEC2116BCDBF2E6E">
    <w:name w:val="5F86163E78974127AEC2116BCDBF2E6E"/>
  </w:style>
  <w:style w:type="paragraph" w:customStyle="1" w:styleId="3DB579E06B154E44BFE2AE6C89962914">
    <w:name w:val="3DB579E06B154E44BFE2AE6C89962914"/>
  </w:style>
  <w:style w:type="paragraph" w:customStyle="1" w:styleId="D78298BD700C476982268874162505C9">
    <w:name w:val="D78298BD700C476982268874162505C9"/>
  </w:style>
  <w:style w:type="paragraph" w:customStyle="1" w:styleId="3555B6FC3FC5463C956B278579757029">
    <w:name w:val="3555B6FC3FC5463C956B278579757029"/>
  </w:style>
  <w:style w:type="paragraph" w:customStyle="1" w:styleId="4AB5C62D7D294D77B876B6A5702AE66E">
    <w:name w:val="4AB5C62D7D294D77B876B6A5702AE66E"/>
  </w:style>
  <w:style w:type="paragraph" w:styleId="a">
    <w:name w:val="List Bullet"/>
    <w:basedOn w:val="a0"/>
    <w:uiPriority w:val="10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44546A" w:themeColor="text2"/>
      <w:kern w:val="2"/>
      <w:lang w:val="en-US" w:eastAsia="ja-JP"/>
      <w14:ligatures w14:val="standard"/>
    </w:rPr>
  </w:style>
  <w:style w:type="paragraph" w:customStyle="1" w:styleId="6FFE7F05B066472BBFDACA046CC51289">
    <w:name w:val="6FFE7F05B066472BBFDACA046CC51289"/>
  </w:style>
  <w:style w:type="paragraph" w:customStyle="1" w:styleId="56C7FC395E6F4B4FA7F5056F9A81C367">
    <w:name w:val="56C7FC395E6F4B4FA7F5056F9A81C367"/>
  </w:style>
  <w:style w:type="paragraph" w:customStyle="1" w:styleId="6261DD73D06C42C69DA1A6D2B28955A3">
    <w:name w:val="6261DD73D06C42C69DA1A6D2B28955A3"/>
  </w:style>
  <w:style w:type="paragraph" w:customStyle="1" w:styleId="2EB6CB85214A41C5AC2761FAE72EB697">
    <w:name w:val="2EB6CB85214A41C5AC2761FAE72EB697"/>
  </w:style>
  <w:style w:type="paragraph" w:customStyle="1" w:styleId="3204177DB8B04617804E86D45FCFCBDA">
    <w:name w:val="3204177DB8B04617804E86D45FCFCBDA"/>
  </w:style>
  <w:style w:type="paragraph" w:customStyle="1" w:styleId="A7038F98B64A4A4588037015B733209B">
    <w:name w:val="A7038F98B64A4A4588037015B73320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employees xmlns="http://schemas.microsoft.com/temp/samples">
  <employee>
    <CustomerName/>
    <CompanyName/>
    <SenderAddress/>
    <Address/>
  </employee>
</employe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9244106A-73EA-4B3D-ABFB-8826EFC69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цвета).dotx</Template>
  <TotalTime>0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>Гаджиева Гулишат Шарабудиновна</cp:keywords>
  <cp:lastModifiedBy/>
  <cp:revision>1</cp:revision>
  <dcterms:created xsi:type="dcterms:W3CDTF">2025-12-10T17:34:00Z</dcterms:created>
  <dcterms:modified xsi:type="dcterms:W3CDTF">2026-01-14T04:25:00Z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